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F814B" w14:textId="77777777" w:rsidR="004D2FBD" w:rsidRPr="0055241E" w:rsidRDefault="004D2FBD" w:rsidP="0055241E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b/>
          <w:bCs/>
          <w:sz w:val="24"/>
          <w:szCs w:val="24"/>
        </w:rPr>
        <w:t>Tisztelt Szülő/Törvényes képviselő!</w:t>
      </w:r>
    </w:p>
    <w:p w14:paraId="36D004DF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6557A4C5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 xml:space="preserve">Gyermeke </w:t>
      </w:r>
      <w:r w:rsidR="00A14839">
        <w:rPr>
          <w:rFonts w:ascii="Times New Roman" w:hAnsi="Times New Roman"/>
          <w:sz w:val="24"/>
          <w:szCs w:val="24"/>
        </w:rPr>
        <w:t>Ultrahang</w:t>
      </w:r>
      <w:r w:rsidRPr="0055241E">
        <w:rPr>
          <w:rFonts w:ascii="Times New Roman" w:hAnsi="Times New Roman"/>
          <w:sz w:val="24"/>
          <w:szCs w:val="24"/>
        </w:rPr>
        <w:t xml:space="preserve"> vizsgálatához kérjük, hogy a beutaló az alábbi névre szóljon:</w:t>
      </w:r>
    </w:p>
    <w:p w14:paraId="6E58F786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661CC757" w14:textId="77777777" w:rsidR="004D2FBD" w:rsidRPr="0055241E" w:rsidRDefault="004D2FBD" w:rsidP="0055241E">
      <w:pPr>
        <w:pStyle w:val="Nincstrkz"/>
        <w:jc w:val="center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b/>
          <w:bCs/>
          <w:sz w:val="24"/>
          <w:szCs w:val="24"/>
        </w:rPr>
        <w:t>Pro Rekreatione Közhasznú Nonprofit Kft. Tóparti Szakambulancia</w:t>
      </w:r>
    </w:p>
    <w:p w14:paraId="79183197" w14:textId="77777777" w:rsidR="004D2FBD" w:rsidRPr="00220746" w:rsidRDefault="00220746" w:rsidP="00220746">
      <w:pPr>
        <w:pStyle w:val="Nincstrkz"/>
        <w:jc w:val="center"/>
        <w:rPr>
          <w:rFonts w:ascii="Times New Roman" w:hAnsi="Times New Roman"/>
          <w:sz w:val="24"/>
          <w:szCs w:val="24"/>
        </w:rPr>
      </w:pPr>
      <w:r w:rsidRPr="00220746">
        <w:rPr>
          <w:rFonts w:ascii="Times New Roman" w:hAnsi="Times New Roman"/>
          <w:sz w:val="24"/>
          <w:szCs w:val="24"/>
        </w:rPr>
        <w:t xml:space="preserve">Teljeskörű ultrahang diagnosztika szakrendelés, azonosító kódja: </w:t>
      </w:r>
      <w:r w:rsidRPr="00220746">
        <w:rPr>
          <w:rFonts w:ascii="Times New Roman" w:hAnsi="Times New Roman"/>
          <w:b/>
          <w:bCs/>
          <w:sz w:val="24"/>
          <w:szCs w:val="24"/>
        </w:rPr>
        <w:t>070925311</w:t>
      </w:r>
    </w:p>
    <w:p w14:paraId="303357A8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3CB68DCA" w14:textId="0C7E64CF" w:rsidR="004D2FBD" w:rsidRDefault="004D2FBD" w:rsidP="0055241E">
      <w:pPr>
        <w:pStyle w:val="Nincstrkz"/>
        <w:jc w:val="both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 xml:space="preserve">Továbbá kérjük, töltse ki az alábbi adatlapot és e-mailben küldje el a </w:t>
      </w:r>
      <w:r w:rsidRPr="0055241E">
        <w:rPr>
          <w:rFonts w:ascii="Times New Roman" w:hAnsi="Times New Roman"/>
          <w:color w:val="0000FF"/>
          <w:sz w:val="24"/>
          <w:szCs w:val="24"/>
        </w:rPr>
        <w:t xml:space="preserve">jelentkezes@toparti.hu </w:t>
      </w:r>
      <w:r w:rsidRPr="0055241E">
        <w:rPr>
          <w:rFonts w:ascii="Times New Roman" w:hAnsi="Times New Roman"/>
          <w:sz w:val="24"/>
          <w:szCs w:val="24"/>
        </w:rPr>
        <w:t xml:space="preserve">e-mail címre. </w:t>
      </w:r>
      <w:r w:rsidR="000143E1" w:rsidRPr="0055241E">
        <w:rPr>
          <w:rFonts w:ascii="Times New Roman" w:hAnsi="Times New Roman"/>
          <w:sz w:val="24"/>
          <w:szCs w:val="24"/>
        </w:rPr>
        <w:t>A dokumentumban található űrlaphelyekbe több sort is beírhat.</w:t>
      </w:r>
      <w:r w:rsidR="00A14839" w:rsidRPr="00A1483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34F102D" w14:textId="77777777" w:rsidR="00B014DF" w:rsidRDefault="00B014DF" w:rsidP="0055241E">
      <w:pPr>
        <w:pStyle w:val="Nincstrkz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45FBD2E" w14:textId="77777777" w:rsid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014DF">
        <w:rPr>
          <w:rFonts w:ascii="Times New Roman" w:hAnsi="Times New Roman"/>
          <w:b/>
          <w:bCs/>
          <w:sz w:val="24"/>
          <w:szCs w:val="24"/>
        </w:rPr>
        <w:t>Kérjük, hogy a vizsgálatra hozzák magukkal az alábbi eredeti dokumentumokat</w:t>
      </w:r>
      <w:r w:rsidRPr="00B014DF">
        <w:rPr>
          <w:rFonts w:ascii="Times New Roman" w:hAnsi="Times New Roman"/>
          <w:sz w:val="24"/>
          <w:szCs w:val="24"/>
        </w:rPr>
        <w:t>:</w:t>
      </w:r>
    </w:p>
    <w:p w14:paraId="6CA6F72C" w14:textId="77777777" w:rsidR="00B014DF" w:rsidRP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37E9447C" w14:textId="77777777" w:rsidR="00B014DF" w:rsidRP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014DF">
        <w:rPr>
          <w:rFonts w:ascii="Times New Roman" w:hAnsi="Times New Roman"/>
          <w:sz w:val="24"/>
          <w:szCs w:val="24"/>
        </w:rPr>
        <w:t>→ orvosi e-beutaló (lásd a lenti részletezés szerint)</w:t>
      </w:r>
    </w:p>
    <w:p w14:paraId="0AF51A6C" w14:textId="77777777" w:rsidR="00B014DF" w:rsidRP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014DF">
        <w:rPr>
          <w:rFonts w:ascii="Times New Roman" w:hAnsi="Times New Roman"/>
          <w:sz w:val="24"/>
          <w:szCs w:val="24"/>
        </w:rPr>
        <w:t>→ gyermek személyazonosságát igazoló okirat</w:t>
      </w:r>
    </w:p>
    <w:p w14:paraId="78035EBF" w14:textId="77777777" w:rsidR="00B014DF" w:rsidRP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014DF">
        <w:rPr>
          <w:rFonts w:ascii="Times New Roman" w:hAnsi="Times New Roman"/>
          <w:sz w:val="24"/>
          <w:szCs w:val="24"/>
        </w:rPr>
        <w:t>→ gyermek TAJ kártyája</w:t>
      </w:r>
    </w:p>
    <w:p w14:paraId="3456CA76" w14:textId="77777777" w:rsidR="00B014DF" w:rsidRP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014DF">
        <w:rPr>
          <w:rFonts w:ascii="Times New Roman" w:hAnsi="Times New Roman"/>
          <w:sz w:val="24"/>
          <w:szCs w:val="24"/>
        </w:rPr>
        <w:t>→ gyermek lakcímkártyája</w:t>
      </w:r>
    </w:p>
    <w:p w14:paraId="00A1DB20" w14:textId="02EE3BC6" w:rsid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014DF">
        <w:rPr>
          <w:rFonts w:ascii="Times New Roman" w:hAnsi="Times New Roman"/>
          <w:sz w:val="24"/>
          <w:szCs w:val="24"/>
        </w:rPr>
        <w:t>→ szülő, törvényes képviselő személyazonosságát igazoló okirat (személyi igazolvány</w:t>
      </w:r>
      <w:r>
        <w:rPr>
          <w:rFonts w:ascii="Times New Roman" w:hAnsi="Times New Roman"/>
          <w:sz w:val="24"/>
          <w:szCs w:val="24"/>
        </w:rPr>
        <w:t xml:space="preserve"> vagy</w:t>
      </w:r>
      <w:r w:rsidRPr="00B014DF">
        <w:rPr>
          <w:rFonts w:ascii="Times New Roman" w:hAnsi="Times New Roman"/>
          <w:sz w:val="24"/>
          <w:szCs w:val="24"/>
        </w:rPr>
        <w:t xml:space="preserve"> útlevél).</w:t>
      </w:r>
    </w:p>
    <w:p w14:paraId="32D6D0FC" w14:textId="77777777" w:rsidR="00B014DF" w:rsidRP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5C600E53" w14:textId="77777777" w:rsid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014DF">
        <w:rPr>
          <w:rFonts w:ascii="Times New Roman" w:hAnsi="Times New Roman"/>
          <w:sz w:val="24"/>
          <w:szCs w:val="24"/>
        </w:rPr>
        <w:t xml:space="preserve">A vizsgálatra érkezéskor szükséges az ellátást igénylő gyermek e-beutalójának bemutatása, vagy benyújtása papíralapon. A bemutatás történhet működő </w:t>
      </w:r>
      <w:proofErr w:type="spellStart"/>
      <w:r w:rsidRPr="00B014DF">
        <w:rPr>
          <w:rFonts w:ascii="Times New Roman" w:hAnsi="Times New Roman"/>
          <w:sz w:val="24"/>
          <w:szCs w:val="24"/>
        </w:rPr>
        <w:t>EgészségAblak</w:t>
      </w:r>
      <w:proofErr w:type="spellEnd"/>
      <w:r w:rsidRPr="00B014DF">
        <w:rPr>
          <w:rFonts w:ascii="Times New Roman" w:hAnsi="Times New Roman"/>
          <w:sz w:val="24"/>
          <w:szCs w:val="24"/>
        </w:rPr>
        <w:t xml:space="preserve"> alkalmazásban is. Ennek működéshez a szülőnek kezdeményeznie kell a Kormányablakban a kiskorú gyermeke részére ügyfélkapu létrehozását és a szülői hozzáférés beállítását. Gyakorlati szempontból célszerű és fontos a papír alapú e-beutaló benyújtása a vizsgálatra érkezéskor az esetleges technikai üzemzavar, EESZT üzemszünet előfordulása miatt.</w:t>
      </w:r>
    </w:p>
    <w:p w14:paraId="7741BCEF" w14:textId="77777777" w:rsidR="00B014DF" w:rsidRP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6C126CBA" w14:textId="77777777" w:rsid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014DF">
        <w:rPr>
          <w:rFonts w:ascii="Times New Roman" w:hAnsi="Times New Roman"/>
          <w:sz w:val="24"/>
          <w:szCs w:val="24"/>
        </w:rPr>
        <w:t xml:space="preserve">Amennyiben az e-beutaló az EESZT </w:t>
      </w:r>
      <w:proofErr w:type="spellStart"/>
      <w:r w:rsidRPr="00B014DF">
        <w:rPr>
          <w:rFonts w:ascii="Times New Roman" w:hAnsi="Times New Roman"/>
          <w:sz w:val="24"/>
          <w:szCs w:val="24"/>
        </w:rPr>
        <w:t>EgészségAblak</w:t>
      </w:r>
      <w:proofErr w:type="spellEnd"/>
      <w:r w:rsidRPr="00B014DF">
        <w:rPr>
          <w:rFonts w:ascii="Times New Roman" w:hAnsi="Times New Roman"/>
          <w:sz w:val="24"/>
          <w:szCs w:val="24"/>
        </w:rPr>
        <w:t xml:space="preserve"> funkcióban rögzítve van, kéjük írásban jelezze a 2. pont írható részében: „EESZT-ben rögzített e-beutaló” szöveggel, valamint a jelentkezes@toparti.hu email címen is. Ha a szülő jelzését követően a munkatársak nem érik el az EESZT-ben az e-beutalót, akkor emailben jelzik ezt a szülő / törvényes képviselő részére. Ebben az esetben új beutaló kérését és intézményünk részére megküldését kérjük a szülőtől / törvényes képviselőtől. </w:t>
      </w:r>
    </w:p>
    <w:p w14:paraId="2A20E0E1" w14:textId="77777777" w:rsidR="00B014DF" w:rsidRPr="00B014DF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</w:p>
    <w:p w14:paraId="6E2AB333" w14:textId="19E21A6D" w:rsidR="00B014DF" w:rsidRPr="0055241E" w:rsidRDefault="00B014DF" w:rsidP="00B014DF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B014DF">
        <w:rPr>
          <w:rFonts w:ascii="Times New Roman" w:hAnsi="Times New Roman"/>
          <w:sz w:val="24"/>
          <w:szCs w:val="24"/>
        </w:rPr>
        <w:t>Az egészségügyi ellátás kizárólag a fenti érvényes dokumentumok megléte, bemutatása esetén a törvényes képviselő jelenlétében biztosítható a gyermekek részére.</w:t>
      </w:r>
    </w:p>
    <w:p w14:paraId="426A5C58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05656D45" w14:textId="77777777" w:rsidR="004D2FBD" w:rsidRPr="0055241E" w:rsidRDefault="004D2FBD" w:rsidP="0055241E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b/>
          <w:bCs/>
          <w:sz w:val="24"/>
          <w:szCs w:val="24"/>
        </w:rPr>
        <w:t>1. A gyermek személyi adatai</w:t>
      </w:r>
    </w:p>
    <w:p w14:paraId="1F1DA69E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4F8DB7DD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Név:</w:t>
      </w:r>
      <w:r w:rsidR="006F6D5B"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333338929"/>
          <w:placeholder>
            <w:docPart w:val="04571596C6F74F8890B8A2D87C99B5C2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0AD38988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TAJ szám:</w:t>
      </w:r>
      <w:r w:rsidR="006F6D5B"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54161188"/>
          <w:placeholder>
            <w:docPart w:val="6E52DC62DB0B41A6BED90F372D7247B4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704FDDA0" w14:textId="77777777" w:rsidR="004D2FBD" w:rsidRPr="0055241E" w:rsidRDefault="004D2FBD" w:rsidP="0055241E">
      <w:pPr>
        <w:pStyle w:val="Nincstrkz"/>
        <w:tabs>
          <w:tab w:val="left" w:pos="2268"/>
          <w:tab w:val="left" w:pos="4253"/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Születési hely: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744363393"/>
          <w:placeholder>
            <w:docPart w:val="94F8F5804EE946DCA81F21630013263D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  <w:r w:rsidRPr="0055241E">
        <w:rPr>
          <w:rFonts w:ascii="Times New Roman" w:hAnsi="Times New Roman"/>
          <w:sz w:val="24"/>
          <w:szCs w:val="24"/>
        </w:rPr>
        <w:tab/>
        <w:t xml:space="preserve"> idő:</w:t>
      </w:r>
      <w:r w:rsidRPr="0055241E">
        <w:rPr>
          <w:rFonts w:ascii="Times New Roman" w:hAnsi="Times New Roman"/>
          <w:sz w:val="24"/>
          <w:szCs w:val="24"/>
        </w:rPr>
        <w:tab/>
      </w:r>
      <w:bookmarkStart w:id="0" w:name="_Hlk200092102"/>
      <w:sdt>
        <w:sdtPr>
          <w:rPr>
            <w:rFonts w:ascii="Times New Roman" w:hAnsi="Times New Roman"/>
            <w:sz w:val="24"/>
            <w:szCs w:val="24"/>
          </w:rPr>
          <w:id w:val="128064477"/>
          <w:placeholder>
            <w:docPart w:val="795FBBF3B77142998C182F83645E6B8D"/>
          </w:placeholder>
          <w:showingPlcHdr/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Dátum megadásához kattintson ide.</w:t>
          </w:r>
        </w:sdtContent>
      </w:sdt>
      <w:bookmarkEnd w:id="0"/>
    </w:p>
    <w:p w14:paraId="42F63E4F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eastAsia="Times New Roman" w:hAnsi="Times New Roman"/>
          <w:sz w:val="24"/>
          <w:szCs w:val="24"/>
        </w:rPr>
        <w:t>Lakcímkártya szerinti állandó lakóhely:</w:t>
      </w:r>
      <w:r w:rsidRPr="0055241E">
        <w:rPr>
          <w:rFonts w:ascii="Times New Roman" w:eastAsia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1636626002"/>
          <w:placeholder>
            <w:docPart w:val="674ABF9A69E940BCA347CC98B33531BE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7BC127D9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eastAsia="Times New Roman" w:hAnsi="Times New Roman"/>
          <w:sz w:val="24"/>
          <w:szCs w:val="24"/>
        </w:rPr>
        <w:t>Lakcímkártya szerinti tartózkodási hely:</w:t>
      </w:r>
      <w:r w:rsidRPr="0055241E">
        <w:rPr>
          <w:rFonts w:ascii="Times New Roman" w:eastAsia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1763751913"/>
          <w:placeholder>
            <w:docPart w:val="B363AF090D154C58AE6D3EFB9CA92754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3C22B727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Anyja neve: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038778921"/>
          <w:placeholder>
            <w:docPart w:val="801C807FB9D94AEBA90BC9539C85AD2F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1AD92ECF" w14:textId="77777777" w:rsidR="0055241E" w:rsidRP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18E5744C" w14:textId="77777777" w:rsidR="004D2FBD" w:rsidRPr="0055241E" w:rsidRDefault="004D2FBD" w:rsidP="0055241E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b/>
          <w:bCs/>
          <w:sz w:val="24"/>
          <w:szCs w:val="24"/>
        </w:rPr>
        <w:t>2. Orvosi beutaló adatai</w:t>
      </w:r>
    </w:p>
    <w:p w14:paraId="35AB4AD2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07623182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Beküldő kód (Beutaló orvos praxis szám):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629433911"/>
          <w:placeholder>
            <w:docPart w:val="2A3BC9196A174040B09E2A856ED84842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5D120C2F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Naplószám: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1376765803"/>
          <w:placeholder>
            <w:docPart w:val="7BD1035A466246B1BCE3B90120081BC7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186A5D9D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Pecsétszám (szakorvosi bélyegző):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223401742"/>
          <w:placeholder>
            <w:docPart w:val="B153C4FE215A45AB84A3DEC82B607873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43961126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Beutaló dátuma:</w:t>
      </w:r>
      <w:r w:rsidRPr="0055241E">
        <w:rPr>
          <w:rFonts w:ascii="Times New Roman" w:hAnsi="Times New Roman"/>
          <w:sz w:val="24"/>
          <w:szCs w:val="24"/>
        </w:rPr>
        <w:tab/>
      </w:r>
    </w:p>
    <w:p w14:paraId="6F1CB2B9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3B014DD5" w14:textId="77777777" w:rsidR="004D2FBD" w:rsidRPr="0055241E" w:rsidRDefault="004D2FBD" w:rsidP="0055241E">
      <w:pPr>
        <w:pStyle w:val="Nincstrkz"/>
        <w:rPr>
          <w:rFonts w:ascii="Times New Roman" w:hAnsi="Times New Roman"/>
          <w:b/>
          <w:bCs/>
          <w:sz w:val="24"/>
          <w:szCs w:val="24"/>
        </w:rPr>
      </w:pPr>
      <w:r w:rsidRPr="0055241E">
        <w:rPr>
          <w:rFonts w:ascii="Times New Roman" w:hAnsi="Times New Roman"/>
          <w:b/>
          <w:bCs/>
          <w:sz w:val="24"/>
          <w:szCs w:val="24"/>
        </w:rPr>
        <w:t>3. Szülő/törvényes képviselő személyi adatai</w:t>
      </w:r>
    </w:p>
    <w:p w14:paraId="3C13AA23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5972DEAC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Név: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341752137"/>
          <w:placeholder>
            <w:docPart w:val="20A1E98E303E4EC1A18B17DECB831AFB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26D56426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Születési név: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16957256"/>
          <w:placeholder>
            <w:docPart w:val="F3F147BF5093482BB59F1EBA3F51AE4F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636FBC5A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eastAsia="Times New Roman" w:hAnsi="Times New Roman"/>
          <w:sz w:val="24"/>
          <w:szCs w:val="24"/>
        </w:rPr>
        <w:t>Lakcímkártya szerinti állandó lakóhely:</w:t>
      </w:r>
      <w:r w:rsidRPr="0055241E">
        <w:rPr>
          <w:rFonts w:ascii="Times New Roman" w:eastAsia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1196535069"/>
          <w:placeholder>
            <w:docPart w:val="A188128F50AC4339BE29414AC36F11E6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5099AB86" w14:textId="77777777" w:rsidR="004D2FBD" w:rsidRPr="0055241E" w:rsidRDefault="004D2FBD" w:rsidP="0055241E">
      <w:pPr>
        <w:pStyle w:val="Nincstrkz"/>
        <w:tabs>
          <w:tab w:val="left" w:pos="5387"/>
        </w:tabs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eastAsia="Times New Roman" w:hAnsi="Times New Roman"/>
          <w:sz w:val="24"/>
          <w:szCs w:val="24"/>
        </w:rPr>
        <w:t>Lakcímkártya szerinti tartózkodási hely:</w:t>
      </w:r>
      <w:r w:rsidRPr="0055241E">
        <w:rPr>
          <w:rFonts w:ascii="Times New Roman" w:eastAsia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839381120"/>
          <w:placeholder>
            <w:docPart w:val="8F96F0D4F3FD4BBC8B71551108F1E5CD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</w:p>
    <w:p w14:paraId="325623EC" w14:textId="77777777" w:rsidR="000143E1" w:rsidRPr="0055241E" w:rsidRDefault="004D2FBD" w:rsidP="0055241E">
      <w:pPr>
        <w:pStyle w:val="Nincstrkz"/>
        <w:tabs>
          <w:tab w:val="left" w:pos="2268"/>
          <w:tab w:val="left" w:pos="4253"/>
          <w:tab w:val="left" w:pos="5387"/>
        </w:tabs>
        <w:rPr>
          <w:color w:val="000000"/>
        </w:rPr>
      </w:pPr>
      <w:r w:rsidRPr="0055241E">
        <w:rPr>
          <w:rFonts w:ascii="Times New Roman" w:hAnsi="Times New Roman"/>
          <w:sz w:val="24"/>
          <w:szCs w:val="24"/>
        </w:rPr>
        <w:t>Telefonszám: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-444766564"/>
          <w:placeholder>
            <w:docPart w:val="04027CD219DE4F9CA3EDF524435BDBF9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  <w:r w:rsidRPr="0055241E">
        <w:rPr>
          <w:rFonts w:ascii="Times New Roman" w:hAnsi="Times New Roman"/>
          <w:sz w:val="24"/>
          <w:szCs w:val="24"/>
        </w:rPr>
        <w:tab/>
        <w:t>e-mail:</w:t>
      </w:r>
      <w:r w:rsidRPr="0055241E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4"/>
            <w:szCs w:val="24"/>
          </w:rPr>
          <w:id w:val="1692255682"/>
          <w:placeholder>
            <w:docPart w:val="95C0DC60820D416B8E3EF3AD3D5B343C"/>
          </w:placeholder>
          <w:showingPlcHdr/>
          <w:text/>
        </w:sdtPr>
        <w:sdtEndPr/>
        <w:sdtContent>
          <w:r w:rsidR="000143E1" w:rsidRPr="0055241E">
            <w:rPr>
              <w:rStyle w:val="Helyrzszveg"/>
              <w:rFonts w:ascii="Times New Roman" w:hAnsi="Times New Roman"/>
              <w:sz w:val="24"/>
              <w:szCs w:val="24"/>
            </w:rPr>
            <w:t>…Ide Írjon…</w:t>
          </w:r>
        </w:sdtContent>
      </w:sdt>
      <w:r w:rsidR="000143E1" w:rsidRPr="0055241E">
        <w:br w:type="page"/>
      </w:r>
    </w:p>
    <w:p w14:paraId="2DACF252" w14:textId="77777777" w:rsidR="004D2FBD" w:rsidRPr="0055241E" w:rsidRDefault="004D2FBD" w:rsidP="0055241E">
      <w:pPr>
        <w:pStyle w:val="Nincstrkz"/>
        <w:jc w:val="both"/>
        <w:rPr>
          <w:rFonts w:ascii="Times New Roman" w:hAnsi="Times New Roman"/>
          <w:i/>
          <w:iCs/>
          <w:sz w:val="24"/>
          <w:szCs w:val="24"/>
        </w:rPr>
      </w:pPr>
      <w:r w:rsidRPr="0055241E">
        <w:rPr>
          <w:rFonts w:ascii="Times New Roman" w:hAnsi="Times New Roman"/>
          <w:i/>
          <w:iCs/>
          <w:sz w:val="24"/>
          <w:szCs w:val="24"/>
        </w:rPr>
        <w:lastRenderedPageBreak/>
        <w:t xml:space="preserve">„A jelen nyilatkozatot aláíró Fél aláírásával elismeri, hogy a Pro Rekreatione Közhasznú Nonprofit Kft., illetve az általa fenntartott Tóparti Szakambulancia („Adatkezelő”) Egészségügyi Adatkezelési Tájékoztatóját ismeri és az abban foglaltakat tudomásul veszi, és ennek megfelelően nyilatkozik a fenti személyazonosító és személyes adatokról („Adatok”). A jelen nyilatkozatot aláíró Fél aláírásával hozzájárul továbbá, hogy a jogszabályban meghatározott Adatok körét az Adatkezelő az egészségügyi és a hozzájuk kapcsolódó személyes adatok kezeléséről és védelméről szóló 1997. évi XLVII. törvény (Eüak) által biztosított keretek között, valamint az EU 2016/679 Rendelete (GDPR) szabályaival összhangban kezelje a Tájékoztatóban ismertetett célból és ideig. A jelen nyilatkozatot aláíró fél aláírásával tudomásul veszi, hogy az Adatkezelő jogi kötelezettség teljesítése címen kezeli az Adatokat. </w:t>
      </w:r>
    </w:p>
    <w:p w14:paraId="5ED9089B" w14:textId="77777777" w:rsidR="004D2FBD" w:rsidRPr="0055241E" w:rsidRDefault="004D2FBD" w:rsidP="0055241E">
      <w:pPr>
        <w:pStyle w:val="Nincstrkz"/>
        <w:jc w:val="both"/>
        <w:rPr>
          <w:rFonts w:ascii="Times New Roman" w:hAnsi="Times New Roman"/>
          <w:i/>
          <w:iCs/>
          <w:sz w:val="24"/>
          <w:szCs w:val="24"/>
        </w:rPr>
      </w:pPr>
      <w:r w:rsidRPr="0055241E">
        <w:rPr>
          <w:rFonts w:ascii="Times New Roman" w:hAnsi="Times New Roman"/>
          <w:i/>
          <w:iCs/>
          <w:sz w:val="24"/>
          <w:szCs w:val="24"/>
        </w:rPr>
        <w:t xml:space="preserve">Az Adatkezelő tájékoztatja a jelen nyilatkozatot aláíró Felet, hogy jogszabályi kötelezettség teljesítése jogcímen az egészségügyi szolgáltatások Egészségbiztosítási Alapból történő finanszírozásának részletes szabályairól szóló 43/1999. (III. 3.) Korm. rendeletben és az Eüak törvényben meghatározott adatokat átadja a jogszabályokban meghatározott szerveknek. </w:t>
      </w:r>
    </w:p>
    <w:p w14:paraId="472C13D3" w14:textId="77777777" w:rsidR="004D2FBD" w:rsidRPr="0055241E" w:rsidRDefault="004D2FBD" w:rsidP="0055241E">
      <w:pPr>
        <w:pStyle w:val="Nincstrkz"/>
        <w:jc w:val="both"/>
        <w:rPr>
          <w:rFonts w:ascii="Times New Roman" w:hAnsi="Times New Roman"/>
          <w:i/>
          <w:iCs/>
          <w:sz w:val="24"/>
          <w:szCs w:val="24"/>
        </w:rPr>
      </w:pPr>
      <w:r w:rsidRPr="0055241E">
        <w:rPr>
          <w:rFonts w:ascii="Times New Roman" w:hAnsi="Times New Roman"/>
          <w:i/>
          <w:iCs/>
          <w:sz w:val="24"/>
          <w:szCs w:val="24"/>
        </w:rPr>
        <w:t>A jelen nyilatkozatot aláíró Fél tisztában van azzal, hogy az Adatok kezelése vonatkozásában adott ezen önkéntes hozzájárulása bármikor visszavonható. Ugyanakkor tisztában van azzal, hogy a nyilatkozat visszavonásának következménye az egészségügyi szolgáltatás megszűnése a Pro Rekreatione Közhasznú Nonprofit Kft. Tóparti Szakambulancia intézményben</w:t>
      </w:r>
      <w:r w:rsidR="000143E1" w:rsidRPr="0055241E">
        <w:rPr>
          <w:rFonts w:ascii="Times New Roman" w:hAnsi="Times New Roman"/>
          <w:i/>
          <w:iCs/>
          <w:sz w:val="24"/>
          <w:szCs w:val="24"/>
        </w:rPr>
        <w:t>.”</w:t>
      </w:r>
    </w:p>
    <w:p w14:paraId="0101669D" w14:textId="77777777" w:rsidR="004D2FBD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2DCA4A29" w14:textId="77777777" w:rsid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448BD86B" w14:textId="77777777" w:rsid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43FA57D3" w14:textId="77777777" w:rsidR="0055241E" w:rsidRP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76081ECD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Dátum</w:t>
      </w:r>
      <w:r w:rsidR="006F6D5B" w:rsidRPr="0055241E">
        <w:rPr>
          <w:rFonts w:ascii="Times New Roman" w:hAnsi="Times New Roman"/>
          <w:sz w:val="24"/>
          <w:szCs w:val="24"/>
        </w:rPr>
        <w:t xml:space="preserve">: </w:t>
      </w:r>
      <w:sdt>
        <w:sdtPr>
          <w:rPr>
            <w:rFonts w:ascii="Times New Roman" w:hAnsi="Times New Roman"/>
            <w:sz w:val="24"/>
            <w:szCs w:val="24"/>
          </w:rPr>
          <w:id w:val="-1082523224"/>
          <w:placeholder>
            <w:docPart w:val="E993482653494DFA927CA33A4735E56E"/>
          </w:placeholder>
          <w:showingPlcHdr/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55241E" w:rsidRPr="003270EE">
            <w:rPr>
              <w:rStyle w:val="Helyrzszveg"/>
            </w:rPr>
            <w:t>Dátum megadásához kattintson ide.</w:t>
          </w:r>
        </w:sdtContent>
      </w:sdt>
    </w:p>
    <w:p w14:paraId="3092A6EB" w14:textId="77777777" w:rsidR="004D2FBD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051A565F" w14:textId="77777777" w:rsidR="0055241E" w:rsidRP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5E703B8C" w14:textId="77777777" w:rsidR="004D2FBD" w:rsidRPr="0055241E" w:rsidRDefault="004D2FBD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12A95D2D" w14:textId="77777777" w:rsidR="006F6D5B" w:rsidRPr="0055241E" w:rsidRDefault="006F6D5B" w:rsidP="0055241E">
      <w:pPr>
        <w:pStyle w:val="Nincstrkz"/>
        <w:rPr>
          <w:rFonts w:ascii="Times New Roman" w:hAnsi="Times New Roman"/>
          <w:sz w:val="24"/>
          <w:szCs w:val="24"/>
        </w:rPr>
      </w:pPr>
    </w:p>
    <w:tbl>
      <w:tblPr>
        <w:tblStyle w:val="Rcsostblzat"/>
        <w:tblW w:w="0" w:type="auto"/>
        <w:tblInd w:w="4673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9"/>
      </w:tblGrid>
      <w:tr w:rsidR="0055241E" w14:paraId="6AC77E3D" w14:textId="77777777" w:rsidTr="0055241E">
        <w:tc>
          <w:tcPr>
            <w:tcW w:w="4389" w:type="dxa"/>
          </w:tcPr>
          <w:p w14:paraId="06684FBB" w14:textId="77777777" w:rsidR="0055241E" w:rsidRDefault="0055241E" w:rsidP="0055241E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41E">
              <w:rPr>
                <w:rFonts w:ascii="Times New Roman" w:hAnsi="Times New Roman"/>
                <w:sz w:val="24"/>
                <w:szCs w:val="24"/>
              </w:rPr>
              <w:t>Szülő/Törvényes képviselő</w:t>
            </w:r>
          </w:p>
        </w:tc>
      </w:tr>
    </w:tbl>
    <w:p w14:paraId="0242EB0A" w14:textId="77777777" w:rsid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5C3FA24B" w14:textId="77777777" w:rsid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1041F1EA" w14:textId="77777777" w:rsidR="0055241E" w:rsidRDefault="0055241E" w:rsidP="0055241E">
      <w:pPr>
        <w:pStyle w:val="Nincstrkz"/>
        <w:rPr>
          <w:rFonts w:ascii="Times New Roman" w:hAnsi="Times New Roman"/>
          <w:sz w:val="24"/>
          <w:szCs w:val="24"/>
        </w:rPr>
      </w:pPr>
    </w:p>
    <w:p w14:paraId="4CEA603E" w14:textId="77777777" w:rsidR="0055241E" w:rsidRDefault="0055241E" w:rsidP="0055241E">
      <w:pPr>
        <w:pStyle w:val="Nincstrkz"/>
        <w:jc w:val="center"/>
        <w:rPr>
          <w:rFonts w:ascii="Times New Roman" w:hAnsi="Times New Roman"/>
          <w:sz w:val="24"/>
          <w:szCs w:val="24"/>
        </w:rPr>
      </w:pPr>
      <w:r w:rsidRPr="0055241E">
        <w:rPr>
          <w:rFonts w:ascii="Times New Roman" w:hAnsi="Times New Roman"/>
          <w:sz w:val="24"/>
          <w:szCs w:val="24"/>
        </w:rPr>
        <w:t>Együttműködését a Tóparti Szakambulancia megköszöni</w:t>
      </w:r>
      <w:r>
        <w:rPr>
          <w:rFonts w:ascii="Times New Roman" w:hAnsi="Times New Roman"/>
          <w:sz w:val="24"/>
          <w:szCs w:val="24"/>
        </w:rPr>
        <w:t>!</w:t>
      </w:r>
    </w:p>
    <w:sectPr w:rsidR="0055241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D9BC8" w14:textId="77777777" w:rsidR="006812B1" w:rsidRDefault="006812B1" w:rsidP="004D2FBD">
      <w:pPr>
        <w:spacing w:after="0" w:line="240" w:lineRule="auto"/>
      </w:pPr>
      <w:r>
        <w:separator/>
      </w:r>
    </w:p>
  </w:endnote>
  <w:endnote w:type="continuationSeparator" w:id="0">
    <w:p w14:paraId="19C179A9" w14:textId="77777777" w:rsidR="006812B1" w:rsidRDefault="006812B1" w:rsidP="004D2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A8FB2" w14:textId="77777777" w:rsidR="006812B1" w:rsidRDefault="006812B1" w:rsidP="004D2FBD">
      <w:pPr>
        <w:spacing w:after="0" w:line="240" w:lineRule="auto"/>
      </w:pPr>
      <w:r>
        <w:separator/>
      </w:r>
    </w:p>
  </w:footnote>
  <w:footnote w:type="continuationSeparator" w:id="0">
    <w:p w14:paraId="59AF74A0" w14:textId="77777777" w:rsidR="006812B1" w:rsidRDefault="006812B1" w:rsidP="004D2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152CB" w14:textId="77777777" w:rsidR="004D2FBD" w:rsidRDefault="004D2FBD">
    <w:pPr>
      <w:pStyle w:val="lfej"/>
    </w:pPr>
    <w:r w:rsidRPr="00430FFC">
      <w:rPr>
        <w:noProof/>
        <w:lang w:eastAsia="hu-HU"/>
      </w:rPr>
      <w:drawing>
        <wp:inline distT="0" distB="0" distL="0" distR="0" wp14:anchorId="08F42335" wp14:editId="18F75A89">
          <wp:extent cx="5759450" cy="1391920"/>
          <wp:effectExtent l="0" t="0" r="0" b="0"/>
          <wp:docPr id="135380560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39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B1"/>
    <w:rsid w:val="000143E1"/>
    <w:rsid w:val="00220746"/>
    <w:rsid w:val="00232BBC"/>
    <w:rsid w:val="002561FA"/>
    <w:rsid w:val="0029609E"/>
    <w:rsid w:val="003D4E3C"/>
    <w:rsid w:val="004905BB"/>
    <w:rsid w:val="004D2FBD"/>
    <w:rsid w:val="00510A91"/>
    <w:rsid w:val="0055241E"/>
    <w:rsid w:val="006812B1"/>
    <w:rsid w:val="006F6D5B"/>
    <w:rsid w:val="00703DCD"/>
    <w:rsid w:val="00710F70"/>
    <w:rsid w:val="00A14839"/>
    <w:rsid w:val="00A42D79"/>
    <w:rsid w:val="00A661AB"/>
    <w:rsid w:val="00B0147E"/>
    <w:rsid w:val="00B014DF"/>
    <w:rsid w:val="00C52A03"/>
    <w:rsid w:val="00EA78EF"/>
    <w:rsid w:val="00F3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E30373"/>
  <w15:chartTrackingRefBased/>
  <w15:docId w15:val="{F8193997-079A-4762-BFE7-5F0E705C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D2FBD"/>
    <w:rPr>
      <w:rFonts w:ascii="Calibri" w:eastAsia="Calibri" w:hAnsi="Calibri" w:cs="Times New Roman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510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10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10A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10A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10A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10A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10A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10A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10A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10A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10A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10A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10A9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10A9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10A9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10A9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10A9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10A9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10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510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10A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510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10A9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510A9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10A91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510A9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10A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10A9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10A91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4D2FB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lfejChar">
    <w:name w:val="Élőfej Char"/>
    <w:basedOn w:val="Bekezdsalapbettpusa"/>
    <w:link w:val="lfej"/>
    <w:uiPriority w:val="99"/>
    <w:rsid w:val="004D2FBD"/>
  </w:style>
  <w:style w:type="paragraph" w:styleId="llb">
    <w:name w:val="footer"/>
    <w:basedOn w:val="Norml"/>
    <w:link w:val="llbChar"/>
    <w:uiPriority w:val="99"/>
    <w:unhideWhenUsed/>
    <w:rsid w:val="004D2FB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llbChar">
    <w:name w:val="Élőláb Char"/>
    <w:basedOn w:val="Bekezdsalapbettpusa"/>
    <w:link w:val="llb"/>
    <w:uiPriority w:val="99"/>
    <w:rsid w:val="004D2FBD"/>
  </w:style>
  <w:style w:type="paragraph" w:customStyle="1" w:styleId="Default">
    <w:name w:val="Default"/>
    <w:rsid w:val="004D2FB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Nincstrkz">
    <w:name w:val="No Spacing"/>
    <w:uiPriority w:val="1"/>
    <w:qFormat/>
    <w:rsid w:val="004D2FBD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elyrzszveg">
    <w:name w:val="Placeholder Text"/>
    <w:basedOn w:val="Bekezdsalapbettpusa"/>
    <w:uiPriority w:val="99"/>
    <w:semiHidden/>
    <w:rsid w:val="000143E1"/>
    <w:rPr>
      <w:color w:val="666666"/>
    </w:rPr>
  </w:style>
  <w:style w:type="table" w:styleId="Rcsostblzat">
    <w:name w:val="Table Grid"/>
    <w:basedOn w:val="Normltblzat"/>
    <w:uiPriority w:val="39"/>
    <w:rsid w:val="00552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nterg\OneDrive%20-%20Pro%20Rekreatione%20K&#246;zhaszn&#250;%20Nonprofit%20Kft\Dokumentumok\Egy&#233;ni%20Office-sablonok\prorek_szakambulancia_ultrahang_vizsgalat_jelentkezesi_lap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571596C6F74F8890B8A2D87C99B5C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E4A50C7-7486-400E-97F6-5DDCDAD7C9F6}"/>
      </w:docPartPr>
      <w:docPartBody>
        <w:p w:rsidR="00AE2C38" w:rsidRDefault="00AE2C38">
          <w:pPr>
            <w:pStyle w:val="04571596C6F74F8890B8A2D87C99B5C2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6E52DC62DB0B41A6BED90F372D7247B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E9A45D9-9FF7-410A-8CC1-F6712DA9756F}"/>
      </w:docPartPr>
      <w:docPartBody>
        <w:p w:rsidR="00AE2C38" w:rsidRDefault="00AE2C38">
          <w:pPr>
            <w:pStyle w:val="6E52DC62DB0B41A6BED90F372D7247B4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94F8F5804EE946DCA81F21630013263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0829801-2581-499D-AD4C-2D3C7913E0A9}"/>
      </w:docPartPr>
      <w:docPartBody>
        <w:p w:rsidR="00AE2C38" w:rsidRDefault="00AE2C38">
          <w:pPr>
            <w:pStyle w:val="94F8F5804EE946DCA81F21630013263D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795FBBF3B77142998C182F83645E6B8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3D47F04-447F-4825-A75F-73A263E28286}"/>
      </w:docPartPr>
      <w:docPartBody>
        <w:p w:rsidR="00AE2C38" w:rsidRDefault="00AE2C38">
          <w:pPr>
            <w:pStyle w:val="795FBBF3B77142998C182F83645E6B8D"/>
          </w:pPr>
          <w:r w:rsidRPr="0055241E">
            <w:rPr>
              <w:rStyle w:val="Helyrzszveg"/>
              <w:rFonts w:ascii="Times New Roman" w:hAnsi="Times New Roman"/>
            </w:rPr>
            <w:t>Dátum megadásához kattintson ide.</w:t>
          </w:r>
        </w:p>
      </w:docPartBody>
    </w:docPart>
    <w:docPart>
      <w:docPartPr>
        <w:name w:val="674ABF9A69E940BCA347CC98B33531B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AC44853-89F7-431E-B83C-29ACC430D7DD}"/>
      </w:docPartPr>
      <w:docPartBody>
        <w:p w:rsidR="00AE2C38" w:rsidRDefault="00AE2C38">
          <w:pPr>
            <w:pStyle w:val="674ABF9A69E940BCA347CC98B33531BE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B363AF090D154C58AE6D3EFB9CA9275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0CC4BB5-61FE-4784-B953-8C73B21BD83D}"/>
      </w:docPartPr>
      <w:docPartBody>
        <w:p w:rsidR="00AE2C38" w:rsidRDefault="00AE2C38">
          <w:pPr>
            <w:pStyle w:val="B363AF090D154C58AE6D3EFB9CA92754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801C807FB9D94AEBA90BC9539C85AD2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594587A-DDB5-4F13-B9BA-09E772443B8C}"/>
      </w:docPartPr>
      <w:docPartBody>
        <w:p w:rsidR="00AE2C38" w:rsidRDefault="00AE2C38">
          <w:pPr>
            <w:pStyle w:val="801C807FB9D94AEBA90BC9539C85AD2F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2A3BC9196A174040B09E2A856ED8484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091E77C-D925-4336-96D3-F5E8573B001F}"/>
      </w:docPartPr>
      <w:docPartBody>
        <w:p w:rsidR="00AE2C38" w:rsidRDefault="00AE2C38">
          <w:pPr>
            <w:pStyle w:val="2A3BC9196A174040B09E2A856ED84842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7BD1035A466246B1BCE3B90120081BC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B0DDA2F-D81E-4A26-8A71-6E0A8B278723}"/>
      </w:docPartPr>
      <w:docPartBody>
        <w:p w:rsidR="00AE2C38" w:rsidRDefault="00AE2C38">
          <w:pPr>
            <w:pStyle w:val="7BD1035A466246B1BCE3B90120081BC7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B153C4FE215A45AB84A3DEC82B60787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E2DE261-01FC-421D-BDCF-D13F75144D34}"/>
      </w:docPartPr>
      <w:docPartBody>
        <w:p w:rsidR="00AE2C38" w:rsidRDefault="00AE2C38">
          <w:pPr>
            <w:pStyle w:val="B153C4FE215A45AB84A3DEC82B607873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20A1E98E303E4EC1A18B17DECB831AF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79AA2B4-FAD5-4116-BE16-D1DDB9875CF0}"/>
      </w:docPartPr>
      <w:docPartBody>
        <w:p w:rsidR="00AE2C38" w:rsidRDefault="00AE2C38">
          <w:pPr>
            <w:pStyle w:val="20A1E98E303E4EC1A18B17DECB831AFB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F3F147BF5093482BB59F1EBA3F51AE4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35B0FA7-2BF8-4EAF-8D70-FFB96415638F}"/>
      </w:docPartPr>
      <w:docPartBody>
        <w:p w:rsidR="00AE2C38" w:rsidRDefault="00AE2C38">
          <w:pPr>
            <w:pStyle w:val="F3F147BF5093482BB59F1EBA3F51AE4F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A188128F50AC4339BE29414AC36F11E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1D5DC33-1F99-4723-B414-37104174C543}"/>
      </w:docPartPr>
      <w:docPartBody>
        <w:p w:rsidR="00AE2C38" w:rsidRDefault="00AE2C38">
          <w:pPr>
            <w:pStyle w:val="A188128F50AC4339BE29414AC36F11E6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8F96F0D4F3FD4BBC8B71551108F1E5C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5986FEB-D471-40BB-AB29-5E04AF89A927}"/>
      </w:docPartPr>
      <w:docPartBody>
        <w:p w:rsidR="00AE2C38" w:rsidRDefault="00AE2C38">
          <w:pPr>
            <w:pStyle w:val="8F96F0D4F3FD4BBC8B71551108F1E5CD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04027CD219DE4F9CA3EDF524435BDBF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BD7B8B3-58A0-4281-A251-FBD5B985E1BD}"/>
      </w:docPartPr>
      <w:docPartBody>
        <w:p w:rsidR="00AE2C38" w:rsidRDefault="00AE2C38">
          <w:pPr>
            <w:pStyle w:val="04027CD219DE4F9CA3EDF524435BDBF9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95C0DC60820D416B8E3EF3AD3D5B343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61006F0-222A-4F55-856B-94BE01D1A04E}"/>
      </w:docPartPr>
      <w:docPartBody>
        <w:p w:rsidR="00AE2C38" w:rsidRDefault="00AE2C38">
          <w:pPr>
            <w:pStyle w:val="95C0DC60820D416B8E3EF3AD3D5B343C"/>
          </w:pPr>
          <w:r w:rsidRPr="0055241E">
            <w:rPr>
              <w:rStyle w:val="Helyrzszveg"/>
              <w:rFonts w:ascii="Times New Roman" w:hAnsi="Times New Roman"/>
            </w:rPr>
            <w:t>…Ide Írjon…</w:t>
          </w:r>
        </w:p>
      </w:docPartBody>
    </w:docPart>
    <w:docPart>
      <w:docPartPr>
        <w:name w:val="E993482653494DFA927CA33A4735E56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F242C90-3128-4DD2-BE0D-58F7C71380AA}"/>
      </w:docPartPr>
      <w:docPartBody>
        <w:p w:rsidR="00AE2C38" w:rsidRDefault="00AE2C38">
          <w:pPr>
            <w:pStyle w:val="E993482653494DFA927CA33A4735E56E"/>
          </w:pPr>
          <w:r w:rsidRPr="003270EE">
            <w:rPr>
              <w:rStyle w:val="Helyrzszveg"/>
            </w:rPr>
            <w:t>Dátum megadásához kattintson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38"/>
    <w:rsid w:val="0029609E"/>
    <w:rsid w:val="003D4E3C"/>
    <w:rsid w:val="00AE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Pr>
      <w:color w:val="666666"/>
    </w:rPr>
  </w:style>
  <w:style w:type="paragraph" w:customStyle="1" w:styleId="04571596C6F74F8890B8A2D87C99B5C2">
    <w:name w:val="04571596C6F74F8890B8A2D87C99B5C2"/>
  </w:style>
  <w:style w:type="paragraph" w:customStyle="1" w:styleId="6E52DC62DB0B41A6BED90F372D7247B4">
    <w:name w:val="6E52DC62DB0B41A6BED90F372D7247B4"/>
  </w:style>
  <w:style w:type="paragraph" w:customStyle="1" w:styleId="94F8F5804EE946DCA81F21630013263D">
    <w:name w:val="94F8F5804EE946DCA81F21630013263D"/>
  </w:style>
  <w:style w:type="paragraph" w:customStyle="1" w:styleId="795FBBF3B77142998C182F83645E6B8D">
    <w:name w:val="795FBBF3B77142998C182F83645E6B8D"/>
  </w:style>
  <w:style w:type="paragraph" w:customStyle="1" w:styleId="674ABF9A69E940BCA347CC98B33531BE">
    <w:name w:val="674ABF9A69E940BCA347CC98B33531BE"/>
  </w:style>
  <w:style w:type="paragraph" w:customStyle="1" w:styleId="B363AF090D154C58AE6D3EFB9CA92754">
    <w:name w:val="B363AF090D154C58AE6D3EFB9CA92754"/>
  </w:style>
  <w:style w:type="paragraph" w:customStyle="1" w:styleId="801C807FB9D94AEBA90BC9539C85AD2F">
    <w:name w:val="801C807FB9D94AEBA90BC9539C85AD2F"/>
  </w:style>
  <w:style w:type="paragraph" w:customStyle="1" w:styleId="2A3BC9196A174040B09E2A856ED84842">
    <w:name w:val="2A3BC9196A174040B09E2A856ED84842"/>
  </w:style>
  <w:style w:type="paragraph" w:customStyle="1" w:styleId="7BD1035A466246B1BCE3B90120081BC7">
    <w:name w:val="7BD1035A466246B1BCE3B90120081BC7"/>
  </w:style>
  <w:style w:type="paragraph" w:customStyle="1" w:styleId="B153C4FE215A45AB84A3DEC82B607873">
    <w:name w:val="B153C4FE215A45AB84A3DEC82B607873"/>
  </w:style>
  <w:style w:type="paragraph" w:customStyle="1" w:styleId="20A1E98E303E4EC1A18B17DECB831AFB">
    <w:name w:val="20A1E98E303E4EC1A18B17DECB831AFB"/>
  </w:style>
  <w:style w:type="paragraph" w:customStyle="1" w:styleId="F3F147BF5093482BB59F1EBA3F51AE4F">
    <w:name w:val="F3F147BF5093482BB59F1EBA3F51AE4F"/>
  </w:style>
  <w:style w:type="paragraph" w:customStyle="1" w:styleId="A188128F50AC4339BE29414AC36F11E6">
    <w:name w:val="A188128F50AC4339BE29414AC36F11E6"/>
  </w:style>
  <w:style w:type="paragraph" w:customStyle="1" w:styleId="8F96F0D4F3FD4BBC8B71551108F1E5CD">
    <w:name w:val="8F96F0D4F3FD4BBC8B71551108F1E5CD"/>
  </w:style>
  <w:style w:type="paragraph" w:customStyle="1" w:styleId="04027CD219DE4F9CA3EDF524435BDBF9">
    <w:name w:val="04027CD219DE4F9CA3EDF524435BDBF9"/>
  </w:style>
  <w:style w:type="paragraph" w:customStyle="1" w:styleId="95C0DC60820D416B8E3EF3AD3D5B343C">
    <w:name w:val="95C0DC60820D416B8E3EF3AD3D5B343C"/>
  </w:style>
  <w:style w:type="paragraph" w:customStyle="1" w:styleId="E993482653494DFA927CA33A4735E56E">
    <w:name w:val="E993482653494DFA927CA33A4735E5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73766f-0f0e-4dd3-9c4c-98821047bb1a">
      <Terms xmlns="http://schemas.microsoft.com/office/infopath/2007/PartnerControls"/>
    </lcf76f155ced4ddcb4097134ff3c332f>
    <TaxCatchAll xmlns="57bb62e9-6a81-4688-9ca8-65c4f3978f8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0600C4D6CF1B934A81C13F69BB07A63F" ma:contentTypeVersion="10" ma:contentTypeDescription="Új dokumentum létrehozása." ma:contentTypeScope="" ma:versionID="8f36e377b771f7abc772f4e55450ccbf">
  <xsd:schema xmlns:xsd="http://www.w3.org/2001/XMLSchema" xmlns:xs="http://www.w3.org/2001/XMLSchema" xmlns:p="http://schemas.microsoft.com/office/2006/metadata/properties" xmlns:ns2="3173766f-0f0e-4dd3-9c4c-98821047bb1a" xmlns:ns3="57bb62e9-6a81-4688-9ca8-65c4f3978f8c" targetNamespace="http://schemas.microsoft.com/office/2006/metadata/properties" ma:root="true" ma:fieldsID="9e45fdc1e068d5f390c192b0373e0a4c" ns2:_="" ns3:_="">
    <xsd:import namespace="3173766f-0f0e-4dd3-9c4c-98821047bb1a"/>
    <xsd:import namespace="57bb62e9-6a81-4688-9ca8-65c4f3978f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3766f-0f0e-4dd3-9c4c-98821047b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Képcímkék" ma:readOnly="false" ma:fieldId="{5cf76f15-5ced-4ddc-b409-7134ff3c332f}" ma:taxonomyMulti="true" ma:sspId="3e3a393d-f80b-47dd-aa7f-b4d6f82a6f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b62e9-6a81-4688-9ca8-65c4f3978f8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c58c426-6919-4bdb-8596-5632ec60169d}" ma:internalName="TaxCatchAll" ma:showField="CatchAllData" ma:web="57bb62e9-6a81-4688-9ca8-65c4f3978f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1EDB2D-D842-4595-9EA8-DC822F2407CE}">
  <ds:schemaRefs>
    <ds:schemaRef ds:uri="http://schemas.microsoft.com/office/2006/metadata/properties"/>
    <ds:schemaRef ds:uri="http://schemas.microsoft.com/office/infopath/2007/PartnerControls"/>
    <ds:schemaRef ds:uri="3173766f-0f0e-4dd3-9c4c-98821047bb1a"/>
    <ds:schemaRef ds:uri="57bb62e9-6a81-4688-9ca8-65c4f3978f8c"/>
  </ds:schemaRefs>
</ds:datastoreItem>
</file>

<file path=customXml/itemProps2.xml><?xml version="1.0" encoding="utf-8"?>
<ds:datastoreItem xmlns:ds="http://schemas.openxmlformats.org/officeDocument/2006/customXml" ds:itemID="{0BA5B5B5-1E0F-43B0-BD5C-A1A9B0D37A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6326D5-939A-41A3-892E-83F7905A4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73766f-0f0e-4dd3-9c4c-98821047bb1a"/>
    <ds:schemaRef ds:uri="57bb62e9-6a81-4688-9ca8-65c4f3978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prorek_szakambulancia_ultrahang_vizsgalat_jelentkezesi_lap</Template>
  <TotalTime>1</TotalTime>
  <Pages>3</Pages>
  <Words>551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Pintér Gábor</dc:creator>
  <cp:keywords/>
  <dc:description/>
  <cp:lastModifiedBy>Tatosné Takács Andrea</cp:lastModifiedBy>
  <cp:revision>2</cp:revision>
  <dcterms:created xsi:type="dcterms:W3CDTF">2025-06-06T11:04:00Z</dcterms:created>
  <dcterms:modified xsi:type="dcterms:W3CDTF">2026-09-24T06:35:00Z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0x0101000600C4D6CF1B934A81C13F69BB07A63F</vt:lpwstr>
  </property>
</Properties>
</file>